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  <w:gridCol w:w="1238"/>
        <w:gridCol w:w="2116"/>
        <w:gridCol w:w="1034"/>
        <w:gridCol w:w="1755"/>
      </w:tblGrid>
      <w:tr w:rsidR="0090596C" w:rsidRPr="0090596C" w14:paraId="4A8E513A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397B4EE4" w14:textId="1F419C6A" w:rsidR="00650259" w:rsidRPr="0090596C" w:rsidRDefault="00B72728" w:rsidP="0090596C">
            <w:pPr>
              <w:pStyle w:val="Heading1"/>
            </w:pPr>
            <w:r>
              <w:t>Contact/Sawyer Information</w:t>
            </w:r>
          </w:p>
        </w:tc>
      </w:tr>
      <w:tr w:rsidR="00650259" w:rsidRPr="00846B76" w14:paraId="212C1F65" w14:textId="77777777" w:rsidTr="00B72728">
        <w:sdt>
          <w:sdtPr>
            <w:id w:val="1621259925"/>
            <w:placeholder>
              <w:docPart w:val="ADDCAAC1971B40B88DB630901B74B449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50CEF416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E76DDE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8053F7B" w14:textId="77777777" w:rsidTr="00B72728">
        <w:sdt>
          <w:sdtPr>
            <w:id w:val="-1470592894"/>
            <w:placeholder>
              <w:docPart w:val="E442DE1BD70840B9A06A0F4D97BDFB8C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34BD20D0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6A08B1A" w14:textId="77777777" w:rsidR="00650259" w:rsidRPr="00846B76" w:rsidRDefault="00650259" w:rsidP="007F7B5D">
            <w:pPr>
              <w:spacing w:before="120"/>
            </w:pPr>
          </w:p>
        </w:tc>
      </w:tr>
      <w:tr w:rsidR="00B72728" w:rsidRPr="00846B76" w14:paraId="2C7BC0D4" w14:textId="77777777" w:rsidTr="00B72728">
        <w:tc>
          <w:tcPr>
            <w:tcW w:w="1346" w:type="pct"/>
            <w:gridSpan w:val="2"/>
            <w:vAlign w:val="bottom"/>
          </w:tcPr>
          <w:p w14:paraId="17FB9269" w14:textId="167868F8" w:rsidR="00B72728" w:rsidRDefault="00B72728" w:rsidP="0090596C">
            <w:pPr>
              <w:pStyle w:val="NormalIndent"/>
            </w:pPr>
            <w:r>
              <w:t>Business 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92C8875" w14:textId="77777777" w:rsidR="00B72728" w:rsidRPr="00846B76" w:rsidRDefault="00B72728" w:rsidP="007F7B5D">
            <w:pPr>
              <w:spacing w:before="120"/>
            </w:pPr>
          </w:p>
        </w:tc>
      </w:tr>
      <w:tr w:rsidR="00650259" w:rsidRPr="00846B76" w14:paraId="502D4FB7" w14:textId="77777777" w:rsidTr="00B72728">
        <w:sdt>
          <w:sdtPr>
            <w:id w:val="572943512"/>
            <w:placeholder>
              <w:docPart w:val="B3A2C1D962CF42DB8828154C5A4C5E3F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5858FD33" w14:textId="77777777"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8F6692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EE9B54B" w14:textId="77777777" w:rsidTr="00B72728">
        <w:sdt>
          <w:sdtPr>
            <w:id w:val="-521243642"/>
            <w:placeholder>
              <w:docPart w:val="46F094EB75EB416780FFCB780B7DE6AC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7558090D" w14:textId="7777777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D6035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48C6965" w14:textId="77777777" w:rsidTr="00B72728">
        <w:sdt>
          <w:sdtPr>
            <w:id w:val="83577009"/>
            <w:placeholder>
              <w:docPart w:val="3AECA382851844A89E8DD0662E479A0C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66DCF4C8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45A78448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A2E07A5BA2DD4FDC979EB93C06388245"/>
            </w:placeholder>
            <w:temporary/>
            <w:showingPlcHdr/>
            <w15:appearance w15:val="hidden"/>
          </w:sdtPr>
          <w:sdtContent>
            <w:tc>
              <w:tcPr>
                <w:tcW w:w="897" w:type="pct"/>
                <w:vAlign w:val="bottom"/>
              </w:tcPr>
              <w:p w14:paraId="468AA003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2" w:type="pct"/>
            <w:tcBorders>
              <w:bottom w:val="single" w:sz="4" w:space="0" w:color="auto"/>
            </w:tcBorders>
            <w:vAlign w:val="bottom"/>
          </w:tcPr>
          <w:p w14:paraId="4F29757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459E711" w14:textId="77777777" w:rsidTr="00B72728">
        <w:sdt>
          <w:sdtPr>
            <w:id w:val="-965116832"/>
            <w:placeholder>
              <w:docPart w:val="7209D69C6B8D4447902DD55A2494B7A1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19B3F147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73C035E" w14:textId="77777777" w:rsidR="00650259" w:rsidRPr="00846B76" w:rsidRDefault="00650259" w:rsidP="007F7B5D">
            <w:pPr>
              <w:spacing w:before="120"/>
            </w:pPr>
          </w:p>
        </w:tc>
      </w:tr>
      <w:tr w:rsidR="00B72728" w:rsidRPr="00846B76" w14:paraId="46C24D55" w14:textId="77777777" w:rsidTr="00B72728">
        <w:tc>
          <w:tcPr>
            <w:tcW w:w="1346" w:type="pct"/>
            <w:gridSpan w:val="2"/>
            <w:vAlign w:val="bottom"/>
          </w:tcPr>
          <w:p w14:paraId="3E9F291E" w14:textId="41797FD9" w:rsidR="00B72728" w:rsidRDefault="00B72728" w:rsidP="0090596C">
            <w:pPr>
              <w:pStyle w:val="NormalIndent"/>
            </w:pPr>
            <w:r>
              <w:t>TID#(if applicable)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AF93DBC" w14:textId="77777777" w:rsidR="00B72728" w:rsidRPr="00846B76" w:rsidRDefault="00B72728" w:rsidP="007F7B5D">
            <w:pPr>
              <w:spacing w:before="120"/>
            </w:pPr>
          </w:p>
        </w:tc>
      </w:tr>
      <w:tr w:rsidR="00650259" w:rsidRPr="00846B76" w14:paraId="1E439D19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480260AD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0259" w:rsidRPr="00846B76" w14:paraId="680C7772" w14:textId="77777777" w:rsidTr="00B72728">
        <w:tc>
          <w:tcPr>
            <w:tcW w:w="1346" w:type="pct"/>
            <w:gridSpan w:val="2"/>
            <w:vAlign w:val="bottom"/>
          </w:tcPr>
          <w:p w14:paraId="1B465725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7489DDBC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36BE1643" w14:textId="77777777" w:rsidTr="00B72728">
        <w:tc>
          <w:tcPr>
            <w:tcW w:w="340" w:type="pct"/>
            <w:vAlign w:val="bottom"/>
          </w:tcPr>
          <w:p w14:paraId="414F3DE2" w14:textId="5DF118C6" w:rsidR="00E677FE" w:rsidRPr="00E677FE" w:rsidRDefault="00B72728" w:rsidP="00F52451">
            <w:pPr>
              <w:spacing w:before="120"/>
              <w:ind w:left="-20"/>
              <w:rPr>
                <w:sz w:val="36"/>
              </w:rPr>
            </w:pPr>
            <w:r>
              <w:rPr>
                <w:sz w:val="36"/>
              </w:rPr>
              <w:t>Special Instructions/Replace Bad Blades:</w:t>
            </w:r>
          </w:p>
        </w:tc>
        <w:tc>
          <w:tcPr>
            <w:tcW w:w="4660" w:type="pct"/>
            <w:gridSpan w:val="4"/>
            <w:vAlign w:val="bottom"/>
          </w:tcPr>
          <w:p w14:paraId="1805EF68" w14:textId="6BFCA2B7" w:rsidR="00E677FE" w:rsidRPr="00E677FE" w:rsidRDefault="00E677FE" w:rsidP="00F52451">
            <w:pPr>
              <w:spacing w:before="120"/>
            </w:pPr>
          </w:p>
        </w:tc>
      </w:tr>
    </w:tbl>
    <w:p w14:paraId="3568EBFF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2B449" w14:textId="77777777" w:rsidR="004140E4" w:rsidRDefault="004140E4" w:rsidP="00650259">
      <w:pPr>
        <w:spacing w:after="0" w:line="240" w:lineRule="auto"/>
      </w:pPr>
      <w:r>
        <w:separator/>
      </w:r>
    </w:p>
  </w:endnote>
  <w:endnote w:type="continuationSeparator" w:id="0">
    <w:p w14:paraId="6481503F" w14:textId="77777777" w:rsidR="004140E4" w:rsidRDefault="004140E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A71B4F-18AC-4942-827C-80C61A8135AA}"/>
    <w:embedBold r:id="rId2" w:fontKey="{A4402605-B2E8-4569-8921-E841C74F74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2E3566D-AC01-4127-A8ED-F5D53F87859F}"/>
    <w:embedBold r:id="rId4" w:fontKey="{FF5F4E58-A14E-444B-88F9-0CA9356FB801}"/>
    <w:embedItalic r:id="rId5" w:fontKey="{BCC65C9F-CF04-43DC-8E5D-D7D44E3CF4F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B016C66-3E6A-452A-84D8-A85CCED156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1171" w14:textId="77777777" w:rsidR="00C83483" w:rsidRDefault="00C834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6BCA353" w14:textId="77777777" w:rsidTr="00C4167A">
      <w:tc>
        <w:tcPr>
          <w:tcW w:w="4675" w:type="dxa"/>
          <w:vAlign w:val="center"/>
        </w:tcPr>
        <w:p w14:paraId="1D02E472" w14:textId="62F54420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3029FE4" w14:textId="3FDB811E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DD29B83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864E" w14:textId="77777777" w:rsidR="00C83483" w:rsidRDefault="00C834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3DB28" w14:textId="77777777" w:rsidR="004140E4" w:rsidRDefault="004140E4" w:rsidP="00650259">
      <w:pPr>
        <w:spacing w:after="0" w:line="240" w:lineRule="auto"/>
      </w:pPr>
      <w:r>
        <w:separator/>
      </w:r>
    </w:p>
  </w:footnote>
  <w:footnote w:type="continuationSeparator" w:id="0">
    <w:p w14:paraId="406D7912" w14:textId="77777777" w:rsidR="004140E4" w:rsidRDefault="004140E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E8417" w14:textId="77777777" w:rsidR="00C83483" w:rsidRDefault="00C834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69"/>
      <w:gridCol w:w="7991"/>
    </w:tblGrid>
    <w:tr w:rsidR="00B72728" w14:paraId="05711736" w14:textId="77777777" w:rsidTr="0090596C">
      <w:trPr>
        <w:trHeight w:val="990"/>
      </w:trPr>
      <w:tc>
        <w:tcPr>
          <w:tcW w:w="1350" w:type="dxa"/>
          <w:vAlign w:val="center"/>
        </w:tcPr>
        <w:p w14:paraId="2316B430" w14:textId="63132D23" w:rsidR="0090596C" w:rsidRDefault="00B72728" w:rsidP="0090596C">
          <w:pPr>
            <w:pStyle w:val="Header"/>
            <w:ind w:left="-108"/>
          </w:pPr>
          <w:bookmarkStart w:id="0" w:name="_Hlk521325785"/>
          <w:r>
            <w:drawing>
              <wp:inline distT="0" distB="0" distL="0" distR="0" wp14:anchorId="1662F43B" wp14:editId="1CFC47C6">
                <wp:extent cx="792480" cy="792480"/>
                <wp:effectExtent l="0" t="0" r="7620" b="7620"/>
                <wp:docPr id="6039868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3986815" name="Picture 60398681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480" cy="79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7DC629F" w14:textId="77777777" w:rsidR="0090596C" w:rsidRDefault="00B72728" w:rsidP="0090596C">
          <w:pPr>
            <w:pStyle w:val="Header"/>
          </w:pPr>
          <w:r>
            <w:t>Blade Sharpening Submission Form</w:t>
          </w:r>
        </w:p>
        <w:p w14:paraId="390B66BC" w14:textId="1928640A" w:rsidR="00C83483" w:rsidRPr="00D71A24" w:rsidRDefault="00755202" w:rsidP="0090596C">
          <w:pPr>
            <w:pStyle w:val="Header"/>
            <w:rPr>
              <w:rFonts w:asciiTheme="minorHAnsi" w:hAnsiTheme="minorHAnsi" w:cstheme="minorHAnsi"/>
              <w:color w:val="auto"/>
              <w:sz w:val="36"/>
              <w:szCs w:val="36"/>
            </w:rPr>
          </w:pPr>
          <w:r>
            <w:rPr>
              <w:rFonts w:asciiTheme="minorHAnsi" w:hAnsiTheme="minorHAnsi" w:cstheme="minorHAnsi"/>
              <w:color w:val="auto"/>
              <w:sz w:val="36"/>
              <w:szCs w:val="36"/>
            </w:rPr>
            <w:t>Instructions:  Fill out information below.  Place form in box with blades</w:t>
          </w:r>
          <w:r w:rsidR="0043565F">
            <w:rPr>
              <w:rFonts w:asciiTheme="minorHAnsi" w:hAnsiTheme="minorHAnsi" w:cstheme="minorHAnsi"/>
              <w:color w:val="auto"/>
              <w:sz w:val="36"/>
              <w:szCs w:val="36"/>
            </w:rPr>
            <w:t xml:space="preserve"> to be resharped.  You will be contacted when your blades are ready to be returned.  An invoice will be emailed to you which you can pay online with a debit or credit card.</w:t>
          </w:r>
        </w:p>
      </w:tc>
    </w:tr>
    <w:bookmarkEnd w:id="0"/>
  </w:tbl>
  <w:p w14:paraId="5E942F15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F2C3A" w14:textId="77777777" w:rsidR="00C83483" w:rsidRDefault="00C834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060501">
    <w:abstractNumId w:val="11"/>
  </w:num>
  <w:num w:numId="2" w16cid:durableId="388109751">
    <w:abstractNumId w:val="7"/>
  </w:num>
  <w:num w:numId="3" w16cid:durableId="1197625233">
    <w:abstractNumId w:val="15"/>
  </w:num>
  <w:num w:numId="4" w16cid:durableId="1449617544">
    <w:abstractNumId w:val="12"/>
  </w:num>
  <w:num w:numId="5" w16cid:durableId="1257053758">
    <w:abstractNumId w:val="13"/>
  </w:num>
  <w:num w:numId="6" w16cid:durableId="167864730">
    <w:abstractNumId w:val="19"/>
  </w:num>
  <w:num w:numId="7" w16cid:durableId="1467238538">
    <w:abstractNumId w:val="6"/>
  </w:num>
  <w:num w:numId="8" w16cid:durableId="113981863">
    <w:abstractNumId w:val="10"/>
  </w:num>
  <w:num w:numId="9" w16cid:durableId="1442912929">
    <w:abstractNumId w:val="17"/>
  </w:num>
  <w:num w:numId="10" w16cid:durableId="1908412485">
    <w:abstractNumId w:val="1"/>
  </w:num>
  <w:num w:numId="11" w16cid:durableId="1347367140">
    <w:abstractNumId w:val="5"/>
  </w:num>
  <w:num w:numId="12" w16cid:durableId="1348600217">
    <w:abstractNumId w:val="0"/>
  </w:num>
  <w:num w:numId="13" w16cid:durableId="1438790068">
    <w:abstractNumId w:val="2"/>
  </w:num>
  <w:num w:numId="14" w16cid:durableId="1165167026">
    <w:abstractNumId w:val="9"/>
  </w:num>
  <w:num w:numId="15" w16cid:durableId="1987587827">
    <w:abstractNumId w:val="8"/>
  </w:num>
  <w:num w:numId="16" w16cid:durableId="1141731876">
    <w:abstractNumId w:val="16"/>
  </w:num>
  <w:num w:numId="17" w16cid:durableId="567224403">
    <w:abstractNumId w:val="3"/>
  </w:num>
  <w:num w:numId="18" w16cid:durableId="482089725">
    <w:abstractNumId w:val="21"/>
  </w:num>
  <w:num w:numId="19" w16cid:durableId="581066435">
    <w:abstractNumId w:val="18"/>
  </w:num>
  <w:num w:numId="20" w16cid:durableId="528026158">
    <w:abstractNumId w:val="14"/>
  </w:num>
  <w:num w:numId="21" w16cid:durableId="1515192853">
    <w:abstractNumId w:val="20"/>
  </w:num>
  <w:num w:numId="22" w16cid:durableId="22322300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728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61E11"/>
    <w:rsid w:val="003B4744"/>
    <w:rsid w:val="003F0847"/>
    <w:rsid w:val="0040090B"/>
    <w:rsid w:val="004140E4"/>
    <w:rsid w:val="0043565F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55202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72728"/>
    <w:rsid w:val="00BD4753"/>
    <w:rsid w:val="00BD5CB1"/>
    <w:rsid w:val="00BE62EE"/>
    <w:rsid w:val="00C003BA"/>
    <w:rsid w:val="00C46878"/>
    <w:rsid w:val="00C83483"/>
    <w:rsid w:val="00CB4A51"/>
    <w:rsid w:val="00CD4532"/>
    <w:rsid w:val="00CD47B0"/>
    <w:rsid w:val="00CD70CE"/>
    <w:rsid w:val="00CE6104"/>
    <w:rsid w:val="00CE7918"/>
    <w:rsid w:val="00D16163"/>
    <w:rsid w:val="00D71A24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3C8C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DCAAC1971B40B88DB630901B74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DD5A9-B201-4406-A2FD-CBA84FB05EC0}"/>
      </w:docPartPr>
      <w:docPartBody>
        <w:p w:rsidR="00000000" w:rsidRDefault="00000000">
          <w:pPr>
            <w:pStyle w:val="ADDCAAC1971B40B88DB630901B74B449"/>
          </w:pPr>
          <w:r w:rsidRPr="0090596C">
            <w:t>First Name</w:t>
          </w:r>
        </w:p>
      </w:docPartBody>
    </w:docPart>
    <w:docPart>
      <w:docPartPr>
        <w:name w:val="E442DE1BD70840B9A06A0F4D97BD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D8B19-76A3-4625-84E9-52A968248B87}"/>
      </w:docPartPr>
      <w:docPartBody>
        <w:p w:rsidR="00000000" w:rsidRDefault="00000000">
          <w:pPr>
            <w:pStyle w:val="E442DE1BD70840B9A06A0F4D97BDFB8C"/>
          </w:pPr>
          <w:r w:rsidRPr="0090596C">
            <w:t>Last Name</w:t>
          </w:r>
        </w:p>
      </w:docPartBody>
    </w:docPart>
    <w:docPart>
      <w:docPartPr>
        <w:name w:val="B3A2C1D962CF42DB8828154C5A4C5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2E824-A0CF-4B9C-9992-8E901C644A10}"/>
      </w:docPartPr>
      <w:docPartBody>
        <w:p w:rsidR="00000000" w:rsidRDefault="00000000">
          <w:pPr>
            <w:pStyle w:val="B3A2C1D962CF42DB8828154C5A4C5E3F"/>
          </w:pPr>
          <w:r w:rsidRPr="0090596C">
            <w:t>Address</w:t>
          </w:r>
        </w:p>
      </w:docPartBody>
    </w:docPart>
    <w:docPart>
      <w:docPartPr>
        <w:name w:val="46F094EB75EB416780FFCB780B7DE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CB1B-48EE-4188-B477-10AAC16E8738}"/>
      </w:docPartPr>
      <w:docPartBody>
        <w:p w:rsidR="00000000" w:rsidRDefault="00000000">
          <w:pPr>
            <w:pStyle w:val="46F094EB75EB416780FFCB780B7DE6AC"/>
          </w:pPr>
          <w:r w:rsidRPr="0090596C">
            <w:t>City/State/Zip</w:t>
          </w:r>
        </w:p>
      </w:docPartBody>
    </w:docPart>
    <w:docPart>
      <w:docPartPr>
        <w:name w:val="3AECA382851844A89E8DD0662E479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161EE-37CC-4630-AC63-AC1E8F595917}"/>
      </w:docPartPr>
      <w:docPartBody>
        <w:p w:rsidR="00000000" w:rsidRDefault="00000000">
          <w:pPr>
            <w:pStyle w:val="3AECA382851844A89E8DD0662E479A0C"/>
          </w:pPr>
          <w:r w:rsidRPr="0090596C">
            <w:t>Phone</w:t>
          </w:r>
        </w:p>
      </w:docPartBody>
    </w:docPart>
    <w:docPart>
      <w:docPartPr>
        <w:name w:val="A2E07A5BA2DD4FDC979EB93C06388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B9D4F-6254-4ECB-898D-BA8D2852C18E}"/>
      </w:docPartPr>
      <w:docPartBody>
        <w:p w:rsidR="00000000" w:rsidRDefault="00000000">
          <w:pPr>
            <w:pStyle w:val="A2E07A5BA2DD4FDC979EB93C06388245"/>
          </w:pPr>
          <w:r w:rsidRPr="0090596C">
            <w:t>Alt Phone</w:t>
          </w:r>
        </w:p>
      </w:docPartBody>
    </w:docPart>
    <w:docPart>
      <w:docPartPr>
        <w:name w:val="7209D69C6B8D4447902DD55A2494B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DB21E-3D0B-4FBF-9330-0B41F67C6B18}"/>
      </w:docPartPr>
      <w:docPartBody>
        <w:p w:rsidR="00000000" w:rsidRDefault="00000000">
          <w:pPr>
            <w:pStyle w:val="7209D69C6B8D4447902DD55A2494B7A1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7AE"/>
    <w:rsid w:val="003C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BE12A60A01467A8B4B6B2AD5CD32D2">
    <w:name w:val="29BE12A60A01467A8B4B6B2AD5CD32D2"/>
  </w:style>
  <w:style w:type="paragraph" w:customStyle="1" w:styleId="ADDCAAC1971B40B88DB630901B74B449">
    <w:name w:val="ADDCAAC1971B40B88DB630901B74B449"/>
  </w:style>
  <w:style w:type="paragraph" w:customStyle="1" w:styleId="E442DE1BD70840B9A06A0F4D97BDFB8C">
    <w:name w:val="E442DE1BD70840B9A06A0F4D97BDFB8C"/>
  </w:style>
  <w:style w:type="paragraph" w:customStyle="1" w:styleId="B3A2C1D962CF42DB8828154C5A4C5E3F">
    <w:name w:val="B3A2C1D962CF42DB8828154C5A4C5E3F"/>
  </w:style>
  <w:style w:type="paragraph" w:customStyle="1" w:styleId="46F094EB75EB416780FFCB780B7DE6AC">
    <w:name w:val="46F094EB75EB416780FFCB780B7DE6AC"/>
  </w:style>
  <w:style w:type="paragraph" w:customStyle="1" w:styleId="3AECA382851844A89E8DD0662E479A0C">
    <w:name w:val="3AECA382851844A89E8DD0662E479A0C"/>
  </w:style>
  <w:style w:type="paragraph" w:customStyle="1" w:styleId="A2E07A5BA2DD4FDC979EB93C06388245">
    <w:name w:val="A2E07A5BA2DD4FDC979EB93C06388245"/>
  </w:style>
  <w:style w:type="paragraph" w:customStyle="1" w:styleId="7209D69C6B8D4447902DD55A2494B7A1">
    <w:name w:val="7209D69C6B8D4447902DD55A2494B7A1"/>
  </w:style>
  <w:style w:type="paragraph" w:customStyle="1" w:styleId="5929CA666B0D496CB17233217D409116">
    <w:name w:val="5929CA666B0D496CB17233217D409116"/>
  </w:style>
  <w:style w:type="paragraph" w:customStyle="1" w:styleId="8449724785EF4F1A9C9E9048AEFA237D">
    <w:name w:val="8449724785EF4F1A9C9E9048AEFA237D"/>
  </w:style>
  <w:style w:type="paragraph" w:customStyle="1" w:styleId="110B4AE90A1946E795CE9769B39B93D8">
    <w:name w:val="110B4AE90A1946E795CE9769B39B93D8"/>
  </w:style>
  <w:style w:type="paragraph" w:customStyle="1" w:styleId="7913FBE0869341BDB3526C385E95F553">
    <w:name w:val="7913FBE0869341BDB3526C385E95F553"/>
  </w:style>
  <w:style w:type="paragraph" w:customStyle="1" w:styleId="500B767134CF45D094218599EDA07255">
    <w:name w:val="500B767134CF45D094218599EDA07255"/>
  </w:style>
  <w:style w:type="paragraph" w:customStyle="1" w:styleId="FB498F3A8DBD4E8B830B7FFFADDD10F5">
    <w:name w:val="FB498F3A8DBD4E8B830B7FFFADDD10F5"/>
  </w:style>
  <w:style w:type="paragraph" w:customStyle="1" w:styleId="AABB761D726F44F794ACE042AB56E62B">
    <w:name w:val="AABB761D726F44F794ACE042AB56E62B"/>
  </w:style>
  <w:style w:type="paragraph" w:customStyle="1" w:styleId="66C06C7AE5034C6F9507F75C48931331">
    <w:name w:val="66C06C7AE5034C6F9507F75C4893133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F937C625FE649668BEBF33861981362">
    <w:name w:val="2F937C625FE649668BEBF33861981362"/>
  </w:style>
  <w:style w:type="paragraph" w:customStyle="1" w:styleId="ED84A1ABFEC441C9B3B32B8EC8E5E4CE">
    <w:name w:val="ED84A1ABFEC441C9B3B32B8EC8E5E4CE"/>
  </w:style>
  <w:style w:type="paragraph" w:customStyle="1" w:styleId="F8C11A707584429386BCB7DD484074AC">
    <w:name w:val="F8C11A707584429386BCB7DD484074AC"/>
  </w:style>
  <w:style w:type="paragraph" w:customStyle="1" w:styleId="6F573035B90E4936840E4E87EDCB778E">
    <w:name w:val="6F573035B90E4936840E4E87EDCB778E"/>
  </w:style>
  <w:style w:type="paragraph" w:customStyle="1" w:styleId="92FED34B81094A39BB617AB5091F9512">
    <w:name w:val="92FED34B81094A39BB617AB5091F9512"/>
  </w:style>
  <w:style w:type="paragraph" w:customStyle="1" w:styleId="2B36F0C5F0C249D488DD0D7C3677E892">
    <w:name w:val="2B36F0C5F0C249D488DD0D7C3677E892"/>
  </w:style>
  <w:style w:type="paragraph" w:customStyle="1" w:styleId="C523102D7A424CCC84AD6569FDF05CBA">
    <w:name w:val="C523102D7A424CCC84AD6569FDF05C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2023-12-27T19:10:00Z</dcterms:created>
  <dcterms:modified xsi:type="dcterms:W3CDTF">2023-12-27T19:21:00Z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